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5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5490"/>
      </w:tblGrid>
      <w:tr w:rsidR="00D25E9D" w:rsidRPr="000C453B" w14:paraId="57D84FA4" w14:textId="77777777" w:rsidTr="00EA2E10">
        <w:trPr>
          <w:trHeight w:val="260"/>
        </w:trPr>
        <w:tc>
          <w:tcPr>
            <w:tcW w:w="5760" w:type="dxa"/>
            <w:vAlign w:val="bottom"/>
          </w:tcPr>
          <w:p w14:paraId="1DACADD0" w14:textId="0C3C9E66" w:rsidR="005A0E61" w:rsidRPr="00CA77F2" w:rsidRDefault="00B90099" w:rsidP="003A5F06">
            <w:pPr>
              <w:jc w:val="center"/>
              <w:rPr>
                <w:rFonts w:asciiTheme="minorHAnsi" w:hAnsiTheme="minorHAnsi"/>
                <w:b/>
                <w:color w:val="0070C0"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z w:val="21"/>
                <w:szCs w:val="21"/>
              </w:rPr>
              <w:t>Date</w:t>
            </w:r>
          </w:p>
        </w:tc>
        <w:tc>
          <w:tcPr>
            <w:tcW w:w="5490" w:type="dxa"/>
            <w:vAlign w:val="bottom"/>
          </w:tcPr>
          <w:p w14:paraId="0494B45F" w14:textId="484ABEF2" w:rsidR="00D25E9D" w:rsidRPr="00CA77F2" w:rsidRDefault="00B90099" w:rsidP="003A5F06">
            <w:pPr>
              <w:jc w:val="center"/>
              <w:rPr>
                <w:rFonts w:asciiTheme="minorHAnsi" w:hAnsiTheme="minorHAnsi"/>
                <w:b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z w:val="21"/>
                <w:szCs w:val="21"/>
              </w:rPr>
              <w:t>Process</w:t>
            </w:r>
          </w:p>
        </w:tc>
      </w:tr>
      <w:tr w:rsidR="00D25E9D" w:rsidRPr="00CA77F2" w14:paraId="65415BC7" w14:textId="77777777" w:rsidTr="00EA2E10">
        <w:tc>
          <w:tcPr>
            <w:tcW w:w="5760" w:type="dxa"/>
          </w:tcPr>
          <w:p w14:paraId="20742A16" w14:textId="77E5C7B3" w:rsidR="00D25E9D" w:rsidRPr="00CA77F2" w:rsidRDefault="00C25301" w:rsidP="00AF3293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August </w:t>
            </w:r>
            <w:r w:rsidR="00B07828" w:rsidRPr="00CA77F2">
              <w:rPr>
                <w:rFonts w:asciiTheme="minorHAnsi" w:hAnsiTheme="minorHAnsi"/>
                <w:sz w:val="21"/>
                <w:szCs w:val="21"/>
              </w:rPr>
              <w:t>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237F49DD" w14:textId="77777777" w:rsidR="00FC060C" w:rsidRPr="00CA77F2" w:rsidRDefault="006212CF" w:rsidP="009862FE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The </w:t>
            </w:r>
            <w:r w:rsidR="00E82281" w:rsidRPr="00CA77F2">
              <w:rPr>
                <w:rFonts w:asciiTheme="minorHAnsi" w:hAnsiTheme="minorHAnsi"/>
                <w:sz w:val="21"/>
                <w:szCs w:val="21"/>
              </w:rPr>
              <w:t>Vice President</w:t>
            </w:r>
            <w:r w:rsidR="00766FA0"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3014B4" w:rsidRPr="00CA77F2">
              <w:rPr>
                <w:rFonts w:asciiTheme="minorHAnsi" w:hAnsiTheme="minorHAnsi"/>
                <w:sz w:val="21"/>
                <w:szCs w:val="21"/>
              </w:rPr>
              <w:t xml:space="preserve">Academic &amp; Faculty Affairs </w:t>
            </w:r>
            <w:r w:rsidR="004F10B1" w:rsidRPr="00CA77F2">
              <w:rPr>
                <w:rFonts w:asciiTheme="minorHAnsi" w:hAnsiTheme="minorHAnsi"/>
                <w:sz w:val="21"/>
                <w:szCs w:val="21"/>
              </w:rPr>
              <w:t>(</w:t>
            </w:r>
            <w:r w:rsidR="00E82281" w:rsidRPr="00CA77F2">
              <w:rPr>
                <w:rFonts w:asciiTheme="minorHAnsi" w:hAnsiTheme="minorHAnsi"/>
                <w:sz w:val="21"/>
                <w:szCs w:val="21"/>
              </w:rPr>
              <w:t xml:space="preserve">VP, </w:t>
            </w:r>
            <w:r w:rsidR="003014B4" w:rsidRPr="00CA77F2">
              <w:rPr>
                <w:rFonts w:asciiTheme="minorHAnsi" w:hAnsiTheme="minorHAnsi"/>
                <w:sz w:val="21"/>
                <w:szCs w:val="21"/>
              </w:rPr>
              <w:t>A&amp;FA</w:t>
            </w:r>
            <w:r w:rsidR="004F10B1" w:rsidRPr="00CA77F2">
              <w:rPr>
                <w:rFonts w:asciiTheme="minorHAnsi" w:hAnsiTheme="minorHAnsi"/>
                <w:sz w:val="21"/>
                <w:szCs w:val="21"/>
              </w:rPr>
              <w:t>)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 receives and reviews the list of eligible faculty for PIL’s submitted by Human Resources</w:t>
            </w:r>
            <w:r w:rsidR="00FC060C" w:rsidRPr="00CA77F2">
              <w:rPr>
                <w:rFonts w:asciiTheme="minorHAnsi" w:hAnsiTheme="minorHAnsi"/>
                <w:sz w:val="21"/>
                <w:szCs w:val="21"/>
              </w:rPr>
              <w:t xml:space="preserve">. </w:t>
            </w:r>
          </w:p>
        </w:tc>
      </w:tr>
      <w:tr w:rsidR="006212CF" w:rsidRPr="00CA77F2" w14:paraId="04E0DE23" w14:textId="77777777" w:rsidTr="00EA2E10">
        <w:tc>
          <w:tcPr>
            <w:tcW w:w="5760" w:type="dxa"/>
          </w:tcPr>
          <w:p w14:paraId="176ADFDA" w14:textId="68F684E2" w:rsidR="006212CF" w:rsidRPr="00CA77F2" w:rsidRDefault="000609AB" w:rsidP="00AF3293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Monday, 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>August 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4,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Friday, </w:t>
            </w:r>
            <w:r w:rsidR="00F0093A" w:rsidRPr="00CA77F2">
              <w:rPr>
                <w:rFonts w:asciiTheme="minorHAnsi" w:hAnsiTheme="minorHAnsi"/>
                <w:sz w:val="21"/>
                <w:szCs w:val="21"/>
              </w:rPr>
              <w:t xml:space="preserve">August </w:t>
            </w:r>
            <w:r w:rsidR="00E96FC6" w:rsidRPr="00CA77F2">
              <w:rPr>
                <w:rFonts w:asciiTheme="minorHAnsi" w:hAnsiTheme="minorHAnsi"/>
                <w:sz w:val="21"/>
                <w:szCs w:val="21"/>
              </w:rPr>
              <w:t>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8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7A1A59A7" w14:textId="77777777" w:rsidR="009862FE" w:rsidRPr="00CA77F2" w:rsidRDefault="009862FE" w:rsidP="00325183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The VP, A&amp;FA sends the PIL eligibility list to the Campus President’s Office for review </w:t>
            </w:r>
          </w:p>
          <w:p w14:paraId="5FEE42FE" w14:textId="27F31954" w:rsidR="00325183" w:rsidRPr="00CA77F2" w:rsidRDefault="00BD6ED6" w:rsidP="00325183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The </w:t>
            </w:r>
            <w:r w:rsidR="009862FE" w:rsidRPr="00CA77F2">
              <w:rPr>
                <w:rFonts w:asciiTheme="minorHAnsi" w:hAnsiTheme="minorHAnsi"/>
                <w:sz w:val="21"/>
                <w:szCs w:val="21"/>
              </w:rPr>
              <w:t xml:space="preserve">Campus President’s 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review the eligibility list for accuracy according to campus records, and confirms that faculty meet PIL eligibility requirements as outlined in the Cuyahoga Community College</w:t>
            </w:r>
            <w:r w:rsidR="00325183" w:rsidRPr="00CA77F2">
              <w:rPr>
                <w:rFonts w:asciiTheme="minorHAnsi" w:hAnsiTheme="minorHAnsi"/>
                <w:sz w:val="21"/>
                <w:szCs w:val="21"/>
              </w:rPr>
              <w:t>/AAUP Agreement</w:t>
            </w:r>
          </w:p>
          <w:p w14:paraId="528CF6B2" w14:textId="1AE5BF66" w:rsidR="00FC060C" w:rsidRPr="00CA77F2" w:rsidRDefault="00BD6ED6" w:rsidP="00456423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Submits any changes to the eligibility list to </w:t>
            </w:r>
            <w:r w:rsidR="00D87351" w:rsidRPr="00CA77F2">
              <w:rPr>
                <w:rFonts w:asciiTheme="minorHAnsi" w:hAnsiTheme="minorHAnsi"/>
                <w:sz w:val="21"/>
                <w:szCs w:val="21"/>
              </w:rPr>
              <w:t>VP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3014B4" w:rsidRPr="00CA77F2">
              <w:rPr>
                <w:rFonts w:asciiTheme="minorHAnsi" w:hAnsiTheme="minorHAnsi"/>
                <w:sz w:val="21"/>
                <w:szCs w:val="21"/>
              </w:rPr>
              <w:t>A&amp;FA</w:t>
            </w:r>
            <w:r w:rsidR="00306829" w:rsidRPr="00CA77F2">
              <w:rPr>
                <w:rFonts w:asciiTheme="minorHAnsi" w:hAnsiTheme="minorHAnsi"/>
                <w:sz w:val="21"/>
                <w:szCs w:val="21"/>
              </w:rPr>
              <w:t>,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 and </w:t>
            </w:r>
            <w:r w:rsidR="004F10B1" w:rsidRPr="00CA77F2">
              <w:rPr>
                <w:rFonts w:asciiTheme="minorHAnsi" w:hAnsiTheme="minorHAnsi"/>
                <w:sz w:val="21"/>
                <w:szCs w:val="21"/>
              </w:rPr>
              <w:t xml:space="preserve">the </w:t>
            </w:r>
            <w:r w:rsidR="008075B6">
              <w:rPr>
                <w:rFonts w:asciiTheme="minorHAnsi" w:hAnsiTheme="minorHAnsi"/>
                <w:sz w:val="21"/>
                <w:szCs w:val="21"/>
              </w:rPr>
              <w:t xml:space="preserve">Manager, </w:t>
            </w:r>
            <w:r w:rsidR="004F10B1" w:rsidRPr="00CA77F2">
              <w:rPr>
                <w:rFonts w:asciiTheme="minorHAnsi" w:hAnsiTheme="minorHAnsi"/>
                <w:sz w:val="21"/>
                <w:szCs w:val="21"/>
              </w:rPr>
              <w:t>HRIS</w:t>
            </w:r>
          </w:p>
        </w:tc>
      </w:tr>
      <w:tr w:rsidR="006212CF" w:rsidRPr="00CA77F2" w14:paraId="6B12D8E2" w14:textId="77777777" w:rsidTr="00EA2E10">
        <w:tc>
          <w:tcPr>
            <w:tcW w:w="5760" w:type="dxa"/>
          </w:tcPr>
          <w:p w14:paraId="41B6A587" w14:textId="630F7B7F" w:rsidR="006212CF" w:rsidRPr="00CA77F2" w:rsidRDefault="00B07828" w:rsidP="00B80989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Tuesday, 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>September</w:t>
            </w:r>
            <w:r w:rsidR="00053674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>Friday, September</w:t>
            </w:r>
            <w:r w:rsidR="00053674">
              <w:rPr>
                <w:rFonts w:asciiTheme="minorHAnsi" w:hAnsiTheme="minorHAnsi"/>
                <w:sz w:val="21"/>
                <w:szCs w:val="21"/>
              </w:rPr>
              <w:t xml:space="preserve"> 4,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16F90A75" w14:textId="2686513E" w:rsidR="006212CF" w:rsidRPr="00CA77F2" w:rsidRDefault="009862FE" w:rsidP="00456423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Upon receipt of the final list, the Campus President’s Office w</w:t>
            </w:r>
            <w:r w:rsidR="00FC060C" w:rsidRPr="00CA77F2">
              <w:rPr>
                <w:rFonts w:asciiTheme="minorHAnsi" w:hAnsiTheme="minorHAnsi"/>
                <w:sz w:val="21"/>
                <w:szCs w:val="21"/>
              </w:rPr>
              <w:t xml:space="preserve">ill </w:t>
            </w:r>
            <w:r w:rsidR="003B1935" w:rsidRPr="00CA77F2">
              <w:rPr>
                <w:rFonts w:asciiTheme="minorHAnsi" w:hAnsiTheme="minorHAnsi"/>
                <w:sz w:val="21"/>
                <w:szCs w:val="21"/>
              </w:rPr>
              <w:t>send notification of eligibility and application guidelines to faculty</w:t>
            </w:r>
            <w:r w:rsidR="00325183" w:rsidRPr="00CA77F2">
              <w:rPr>
                <w:rFonts w:asciiTheme="minorHAnsi" w:hAnsiTheme="minorHAnsi"/>
                <w:sz w:val="21"/>
                <w:szCs w:val="21"/>
              </w:rPr>
              <w:t>,</w:t>
            </w:r>
            <w:r w:rsidR="00245E2B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362D7C" w:rsidRPr="00CA77F2">
              <w:rPr>
                <w:rFonts w:asciiTheme="minorHAnsi" w:hAnsiTheme="minorHAnsi"/>
                <w:sz w:val="21"/>
                <w:szCs w:val="21"/>
              </w:rPr>
              <w:t>E</w:t>
            </w:r>
            <w:r w:rsidR="00626A15" w:rsidRPr="00CA77F2">
              <w:rPr>
                <w:rFonts w:asciiTheme="minorHAnsi" w:hAnsiTheme="minorHAnsi"/>
                <w:sz w:val="21"/>
                <w:szCs w:val="21"/>
              </w:rPr>
              <w:t>xecutive Vice President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 xml:space="preserve"> of</w:t>
            </w:r>
            <w:r w:rsidR="00933C32" w:rsidRPr="00CA77F2">
              <w:rPr>
                <w:rFonts w:asciiTheme="minorHAnsi" w:hAnsiTheme="minorHAnsi"/>
                <w:sz w:val="21"/>
                <w:szCs w:val="21"/>
              </w:rPr>
              <w:t xml:space="preserve"> A</w:t>
            </w:r>
            <w:r w:rsidR="00D87C02">
              <w:rPr>
                <w:rFonts w:asciiTheme="minorHAnsi" w:hAnsiTheme="minorHAnsi"/>
                <w:sz w:val="21"/>
                <w:szCs w:val="21"/>
              </w:rPr>
              <w:t xml:space="preserve">cademic Affairs </w:t>
            </w:r>
            <w:r w:rsidR="00626A15" w:rsidRPr="00CA77F2">
              <w:rPr>
                <w:rFonts w:asciiTheme="minorHAnsi" w:hAnsiTheme="minorHAnsi"/>
                <w:sz w:val="21"/>
                <w:szCs w:val="21"/>
              </w:rPr>
              <w:t>(EVP</w:t>
            </w:r>
            <w:r w:rsidR="004F10B1"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C530D6">
              <w:rPr>
                <w:rFonts w:asciiTheme="minorHAnsi" w:hAnsiTheme="minorHAnsi"/>
                <w:sz w:val="21"/>
                <w:szCs w:val="21"/>
              </w:rPr>
              <w:t>AA</w:t>
            </w:r>
            <w:r w:rsidR="004F10B1" w:rsidRPr="00CA77F2">
              <w:rPr>
                <w:rFonts w:asciiTheme="minorHAnsi" w:hAnsiTheme="minorHAnsi"/>
                <w:sz w:val="21"/>
                <w:szCs w:val="21"/>
              </w:rPr>
              <w:t>),</w:t>
            </w:r>
            <w:r w:rsidR="00245E2B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696834" w:rsidRPr="00CA77F2">
              <w:rPr>
                <w:rFonts w:asciiTheme="minorHAnsi" w:hAnsiTheme="minorHAnsi"/>
                <w:sz w:val="21"/>
                <w:szCs w:val="21"/>
              </w:rPr>
              <w:t>VP</w:t>
            </w:r>
            <w:r w:rsidR="00AD073A"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3014B4" w:rsidRPr="00CA77F2">
              <w:rPr>
                <w:rFonts w:asciiTheme="minorHAnsi" w:hAnsiTheme="minorHAnsi"/>
                <w:sz w:val="21"/>
                <w:szCs w:val="21"/>
              </w:rPr>
              <w:t>A&amp;FA</w:t>
            </w:r>
            <w:r w:rsidR="004F10B1" w:rsidRPr="00CA77F2">
              <w:rPr>
                <w:rFonts w:asciiTheme="minorHAnsi" w:hAnsiTheme="minorHAnsi"/>
                <w:sz w:val="21"/>
                <w:szCs w:val="21"/>
              </w:rPr>
              <w:t>,</w:t>
            </w:r>
            <w:r w:rsidR="003014B4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124F5D" w:rsidRPr="00CA77F2">
              <w:rPr>
                <w:rFonts w:asciiTheme="minorHAnsi" w:hAnsiTheme="minorHAnsi"/>
                <w:sz w:val="21"/>
                <w:szCs w:val="21"/>
              </w:rPr>
              <w:t xml:space="preserve">School/Academic Success </w:t>
            </w:r>
            <w:r w:rsidR="00201C17" w:rsidRPr="00CA77F2">
              <w:rPr>
                <w:rFonts w:asciiTheme="minorHAnsi" w:hAnsiTheme="minorHAnsi"/>
                <w:sz w:val="21"/>
                <w:szCs w:val="21"/>
              </w:rPr>
              <w:t>D</w:t>
            </w:r>
            <w:r w:rsidR="00245E2B" w:rsidRPr="00CA77F2">
              <w:rPr>
                <w:rFonts w:asciiTheme="minorHAnsi" w:hAnsiTheme="minorHAnsi"/>
                <w:sz w:val="21"/>
                <w:szCs w:val="21"/>
              </w:rPr>
              <w:t xml:space="preserve">eans, </w:t>
            </w:r>
            <w:r w:rsidR="00124F5D" w:rsidRPr="00CA77F2">
              <w:rPr>
                <w:rFonts w:asciiTheme="minorHAnsi" w:hAnsiTheme="minorHAnsi"/>
                <w:sz w:val="21"/>
                <w:szCs w:val="21"/>
              </w:rPr>
              <w:t xml:space="preserve">Associate/Assistant Deans </w:t>
            </w:r>
            <w:r w:rsidR="00362D7C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</w:p>
        </w:tc>
      </w:tr>
      <w:tr w:rsidR="006212CF" w:rsidRPr="00CA77F2" w14:paraId="04991B76" w14:textId="77777777" w:rsidTr="00EA2E10">
        <w:trPr>
          <w:trHeight w:val="440"/>
        </w:trPr>
        <w:tc>
          <w:tcPr>
            <w:tcW w:w="5760" w:type="dxa"/>
          </w:tcPr>
          <w:p w14:paraId="4D1740A6" w14:textId="00E193D1" w:rsidR="006212CF" w:rsidRPr="00CA77F2" w:rsidRDefault="004D6186" w:rsidP="00B80989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Friday, October</w:t>
            </w:r>
            <w:r w:rsidR="00F0093A" w:rsidRPr="00CA77F2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E96FC6" w:rsidRPr="00CA77F2">
              <w:rPr>
                <w:rFonts w:asciiTheme="minorHAnsi" w:hAnsiTheme="minorHAnsi"/>
                <w:sz w:val="21"/>
                <w:szCs w:val="21"/>
              </w:rPr>
              <w:t>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10180589" w14:textId="77777777" w:rsidR="005A0E61" w:rsidRPr="00CA77F2" w:rsidRDefault="003B1935" w:rsidP="0007779C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PIL proposals </w:t>
            </w:r>
            <w:r w:rsidR="0044507C" w:rsidRPr="00CA77F2">
              <w:rPr>
                <w:rFonts w:asciiTheme="minorHAnsi" w:hAnsiTheme="minorHAnsi"/>
                <w:sz w:val="21"/>
                <w:szCs w:val="21"/>
              </w:rPr>
              <w:t xml:space="preserve">due to the </w:t>
            </w:r>
            <w:r w:rsidR="009862FE" w:rsidRPr="00CA77F2">
              <w:rPr>
                <w:rFonts w:asciiTheme="minorHAnsi" w:hAnsiTheme="minorHAnsi"/>
                <w:sz w:val="21"/>
                <w:szCs w:val="21"/>
              </w:rPr>
              <w:t xml:space="preserve">Campus Presidents 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by faculty</w:t>
            </w:r>
          </w:p>
        </w:tc>
      </w:tr>
      <w:tr w:rsidR="006212CF" w:rsidRPr="00CA77F2" w14:paraId="282C49FF" w14:textId="77777777" w:rsidTr="00EA2E10">
        <w:tc>
          <w:tcPr>
            <w:tcW w:w="5760" w:type="dxa"/>
          </w:tcPr>
          <w:p w14:paraId="00BF244F" w14:textId="48A0348C" w:rsidR="006212CF" w:rsidRPr="00CA77F2" w:rsidRDefault="00EA06E9" w:rsidP="00AF3293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Monday, October </w:t>
            </w:r>
            <w:r w:rsidR="00053674">
              <w:rPr>
                <w:rFonts w:asciiTheme="minorHAnsi" w:hAnsiTheme="minorHAnsi"/>
                <w:sz w:val="21"/>
                <w:szCs w:val="21"/>
              </w:rPr>
              <w:t>19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3FE0A525" w14:textId="5462FEBF" w:rsidR="008D425B" w:rsidRPr="00CA77F2" w:rsidRDefault="009862FE" w:rsidP="0001004C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Campus President</w:t>
            </w:r>
            <w:r w:rsidR="003D3815" w:rsidRPr="00CA77F2">
              <w:rPr>
                <w:rFonts w:asciiTheme="minorHAnsi" w:hAnsiTheme="minorHAnsi"/>
                <w:sz w:val="21"/>
                <w:szCs w:val="21"/>
              </w:rPr>
              <w:t>s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6212CF" w:rsidRPr="00CA77F2">
              <w:rPr>
                <w:rFonts w:asciiTheme="minorHAnsi" w:hAnsiTheme="minorHAnsi"/>
                <w:sz w:val="21"/>
                <w:szCs w:val="21"/>
              </w:rPr>
              <w:t xml:space="preserve">send PIL proposals 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 xml:space="preserve">to the </w:t>
            </w:r>
            <w:r w:rsidR="003D3815" w:rsidRPr="00CA77F2">
              <w:rPr>
                <w:rFonts w:asciiTheme="minorHAnsi" w:hAnsiTheme="minorHAnsi"/>
                <w:sz w:val="21"/>
                <w:szCs w:val="21"/>
              </w:rPr>
              <w:t xml:space="preserve">School/Academic Success 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 xml:space="preserve">Dean </w:t>
            </w:r>
            <w:r w:rsidR="00124F5D" w:rsidRPr="00CA77F2">
              <w:rPr>
                <w:rFonts w:asciiTheme="minorHAnsi" w:hAnsiTheme="minorHAnsi"/>
                <w:sz w:val="21"/>
                <w:szCs w:val="21"/>
              </w:rPr>
              <w:t>and Associate/Assistant Deans</w:t>
            </w:r>
            <w:r w:rsidR="00CA77F2">
              <w:rPr>
                <w:rFonts w:asciiTheme="minorHAnsi" w:hAnsiTheme="minorHAnsi"/>
                <w:sz w:val="21"/>
                <w:szCs w:val="21"/>
              </w:rPr>
              <w:t xml:space="preserve"> f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>or their review and recommendation</w:t>
            </w:r>
          </w:p>
        </w:tc>
      </w:tr>
      <w:tr w:rsidR="00EA06E9" w:rsidRPr="00CA77F2" w14:paraId="0AFD1307" w14:textId="77777777" w:rsidTr="00EA2E10">
        <w:tc>
          <w:tcPr>
            <w:tcW w:w="5760" w:type="dxa"/>
          </w:tcPr>
          <w:p w14:paraId="461F7A80" w14:textId="1C1E0E9A" w:rsidR="00EA06E9" w:rsidRPr="00CA77F2" w:rsidRDefault="00EA06E9" w:rsidP="00AF3293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Tuesday, October 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0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="00CF2A9E" w:rsidRPr="00CA77F2">
              <w:rPr>
                <w:rFonts w:asciiTheme="minorHAnsi" w:hAnsiTheme="minorHAnsi"/>
                <w:sz w:val="21"/>
                <w:szCs w:val="21"/>
              </w:rPr>
              <w:t>Monday, October 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CF2A9E" w:rsidRPr="00CA77F2">
              <w:rPr>
                <w:rFonts w:asciiTheme="minorHAnsi" w:hAnsiTheme="minorHAnsi"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40AB698D" w14:textId="394CB856" w:rsidR="00EA06E9" w:rsidRPr="00CA77F2" w:rsidRDefault="003D3815" w:rsidP="00880D8E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School/Academic Success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 xml:space="preserve"> Dean</w:t>
            </w:r>
            <w:r w:rsidR="00E96FC6" w:rsidRPr="00CA77F2">
              <w:rPr>
                <w:rFonts w:asciiTheme="minorHAnsi" w:hAnsiTheme="minorHAnsi"/>
                <w:sz w:val="21"/>
                <w:szCs w:val="21"/>
              </w:rPr>
              <w:t>s</w:t>
            </w:r>
            <w:r w:rsidR="008645CB" w:rsidRPr="00CA77F2">
              <w:rPr>
                <w:rFonts w:asciiTheme="minorHAnsi" w:hAnsiTheme="minorHAnsi"/>
                <w:sz w:val="21"/>
                <w:szCs w:val="21"/>
              </w:rPr>
              <w:t xml:space="preserve"> and </w:t>
            </w:r>
            <w:r w:rsidR="00124F5D" w:rsidRPr="00CA77F2">
              <w:rPr>
                <w:rFonts w:asciiTheme="minorHAnsi" w:hAnsiTheme="minorHAnsi"/>
                <w:sz w:val="21"/>
                <w:szCs w:val="21"/>
              </w:rPr>
              <w:t>Associate/Assistant Deans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 xml:space="preserve"> review</w:t>
            </w:r>
            <w:r w:rsidR="00E96FC6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>PIL proposals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>,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 xml:space="preserve"> and submits PIL recommendation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 xml:space="preserve"> along with supporting documentation (i.e., rubric) 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>to the Campus President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>(s)</w:t>
            </w:r>
          </w:p>
        </w:tc>
      </w:tr>
      <w:tr w:rsidR="00EA06E9" w:rsidRPr="00CA77F2" w14:paraId="798F898D" w14:textId="77777777" w:rsidTr="00EA2E10">
        <w:tc>
          <w:tcPr>
            <w:tcW w:w="5760" w:type="dxa"/>
          </w:tcPr>
          <w:p w14:paraId="29CFADFD" w14:textId="6EB3DE2A" w:rsidR="00EA06E9" w:rsidRPr="00CA77F2" w:rsidRDefault="00CF2A9E" w:rsidP="00AF3293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Tuesday, October 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7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 xml:space="preserve">Wednesday, October </w:t>
            </w:r>
            <w:r w:rsidR="00E96FC6" w:rsidRPr="00CA77F2">
              <w:rPr>
                <w:rFonts w:asciiTheme="minorHAnsi" w:hAnsiTheme="minorHAnsi"/>
                <w:sz w:val="21"/>
                <w:szCs w:val="21"/>
              </w:rPr>
              <w:t>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8,</w:t>
            </w:r>
            <w:r w:rsidR="00EA06E9"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1F529077" w14:textId="4FAEFA46" w:rsidR="00EA06E9" w:rsidRPr="00CA77F2" w:rsidRDefault="00EA06E9" w:rsidP="00880D8E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Campus Presidents review </w:t>
            </w:r>
            <w:r w:rsidR="0080232B" w:rsidRPr="00CA77F2">
              <w:rPr>
                <w:rFonts w:asciiTheme="minorHAnsi" w:hAnsiTheme="minorHAnsi"/>
                <w:sz w:val="21"/>
                <w:szCs w:val="21"/>
              </w:rPr>
              <w:t xml:space="preserve">PIL proposals and 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 xml:space="preserve">the </w:t>
            </w:r>
            <w:r w:rsidR="003D3815" w:rsidRPr="00CA77F2">
              <w:rPr>
                <w:rFonts w:asciiTheme="minorHAnsi" w:hAnsiTheme="minorHAnsi"/>
                <w:sz w:val="21"/>
                <w:szCs w:val="21"/>
              </w:rPr>
              <w:t xml:space="preserve">School/Academic Success 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>Deans</w:t>
            </w:r>
            <w:r w:rsidR="008645CB" w:rsidRPr="00CA77F2">
              <w:rPr>
                <w:rFonts w:asciiTheme="minorHAnsi" w:hAnsiTheme="minorHAnsi"/>
                <w:sz w:val="21"/>
                <w:szCs w:val="21"/>
              </w:rPr>
              <w:t xml:space="preserve"> and </w:t>
            </w:r>
            <w:r w:rsidR="00124F5D" w:rsidRPr="00CA77F2">
              <w:rPr>
                <w:rFonts w:asciiTheme="minorHAnsi" w:hAnsiTheme="minorHAnsi"/>
                <w:sz w:val="21"/>
                <w:szCs w:val="21"/>
              </w:rPr>
              <w:t xml:space="preserve">Associate/Assistant </w:t>
            </w:r>
            <w:r w:rsidR="008645CB" w:rsidRPr="00CA77F2">
              <w:rPr>
                <w:rFonts w:asciiTheme="minorHAnsi" w:hAnsiTheme="minorHAnsi"/>
                <w:sz w:val="21"/>
                <w:szCs w:val="21"/>
              </w:rPr>
              <w:t>Deans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D058AA" w:rsidRPr="00CA77F2">
              <w:rPr>
                <w:rFonts w:asciiTheme="minorHAnsi" w:hAnsiTheme="minorHAnsi"/>
                <w:sz w:val="21"/>
                <w:szCs w:val="21"/>
              </w:rPr>
              <w:t>recommendation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>s;</w:t>
            </w:r>
            <w:r w:rsidR="001F313D" w:rsidRPr="00CA77F2">
              <w:rPr>
                <w:rFonts w:asciiTheme="minorHAnsi" w:hAnsiTheme="minorHAnsi"/>
                <w:sz w:val="21"/>
                <w:szCs w:val="21"/>
              </w:rPr>
              <w:t xml:space="preserve"> s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ends </w:t>
            </w:r>
            <w:r w:rsidR="0001004C" w:rsidRPr="00CA77F2">
              <w:rPr>
                <w:rFonts w:asciiTheme="minorHAnsi" w:hAnsiTheme="minorHAnsi"/>
                <w:sz w:val="21"/>
                <w:szCs w:val="21"/>
              </w:rPr>
              <w:t>PIL proposals and their recommendation</w:t>
            </w:r>
            <w:r w:rsidR="0007779C" w:rsidRPr="00CA77F2">
              <w:rPr>
                <w:rFonts w:asciiTheme="minorHAnsi" w:hAnsiTheme="minorHAnsi"/>
                <w:sz w:val="21"/>
                <w:szCs w:val="21"/>
              </w:rPr>
              <w:t>s</w:t>
            </w:r>
            <w:r w:rsidR="00D058AA" w:rsidRPr="00CA77F2">
              <w:rPr>
                <w:rFonts w:asciiTheme="minorHAnsi" w:hAnsiTheme="minorHAnsi"/>
                <w:sz w:val="21"/>
                <w:szCs w:val="21"/>
              </w:rPr>
              <w:t xml:space="preserve"> along with supporting documentation</w:t>
            </w:r>
            <w:r w:rsidR="004B2B8B">
              <w:rPr>
                <w:rFonts w:asciiTheme="minorHAnsi" w:hAnsiTheme="minorHAnsi"/>
                <w:sz w:val="21"/>
                <w:szCs w:val="21"/>
              </w:rPr>
              <w:t xml:space="preserve"> (i.e., rubric) to the EVP, AA </w:t>
            </w:r>
          </w:p>
          <w:p w14:paraId="3D7CD8A2" w14:textId="77777777" w:rsidR="0007779C" w:rsidRPr="00CA77F2" w:rsidRDefault="0007779C" w:rsidP="00880D8E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A copy of their recommendation letter will also be sent to the VP, A&amp;FA</w:t>
            </w:r>
          </w:p>
        </w:tc>
      </w:tr>
      <w:tr w:rsidR="006212CF" w:rsidRPr="00CA77F2" w14:paraId="70F13618" w14:textId="77777777" w:rsidTr="00EA2E10">
        <w:trPr>
          <w:trHeight w:val="548"/>
        </w:trPr>
        <w:tc>
          <w:tcPr>
            <w:tcW w:w="5760" w:type="dxa"/>
          </w:tcPr>
          <w:p w14:paraId="129CEA19" w14:textId="05B208B8" w:rsidR="006212CF" w:rsidRPr="00CA77F2" w:rsidRDefault="004D6186" w:rsidP="00B80989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Thursday, </w:t>
            </w:r>
            <w:r w:rsidR="0049370F" w:rsidRPr="00CA77F2">
              <w:rPr>
                <w:rFonts w:asciiTheme="minorHAnsi" w:hAnsiTheme="minorHAnsi"/>
                <w:sz w:val="21"/>
                <w:szCs w:val="21"/>
              </w:rPr>
              <w:t xml:space="preserve">October </w:t>
            </w:r>
            <w:r w:rsidR="00053674">
              <w:rPr>
                <w:rFonts w:asciiTheme="minorHAnsi" w:hAnsiTheme="minorHAnsi"/>
                <w:sz w:val="21"/>
                <w:szCs w:val="21"/>
              </w:rPr>
              <w:t>29,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28CD8EEF" w14:textId="4C2E9626" w:rsidR="006212CF" w:rsidRPr="00CA77F2" w:rsidRDefault="008E56B7" w:rsidP="00006B42">
            <w:pPr>
              <w:pStyle w:val="ListParagraph"/>
              <w:numPr>
                <w:ilvl w:val="0"/>
                <w:numId w:val="1"/>
              </w:numPr>
              <w:spacing w:after="120"/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 xml:space="preserve">VP, A&amp;FA </w:t>
            </w:r>
            <w:r w:rsidR="006212CF" w:rsidRPr="00CA77F2">
              <w:rPr>
                <w:rFonts w:asciiTheme="minorHAnsi" w:hAnsiTheme="minorHAnsi"/>
                <w:sz w:val="21"/>
                <w:szCs w:val="21"/>
              </w:rPr>
              <w:t xml:space="preserve">sends PIL proposals to AAUP PIL </w:t>
            </w:r>
            <w:r w:rsidR="001F313D" w:rsidRPr="00CA77F2">
              <w:rPr>
                <w:rFonts w:asciiTheme="minorHAnsi" w:hAnsiTheme="minorHAnsi"/>
                <w:sz w:val="21"/>
                <w:szCs w:val="21"/>
              </w:rPr>
              <w:t>C</w:t>
            </w:r>
            <w:r w:rsidR="006212CF" w:rsidRPr="00CA77F2">
              <w:rPr>
                <w:rFonts w:asciiTheme="minorHAnsi" w:hAnsiTheme="minorHAnsi"/>
                <w:sz w:val="21"/>
                <w:szCs w:val="21"/>
              </w:rPr>
              <w:t xml:space="preserve">ommittee c/o AAUP </w:t>
            </w:r>
            <w:r w:rsidR="003014B4" w:rsidRPr="00CA77F2">
              <w:rPr>
                <w:rFonts w:asciiTheme="minorHAnsi" w:hAnsiTheme="minorHAnsi"/>
                <w:sz w:val="21"/>
                <w:szCs w:val="21"/>
              </w:rPr>
              <w:t xml:space="preserve">Office </w:t>
            </w:r>
            <w:r w:rsidR="006212CF" w:rsidRPr="00CA77F2">
              <w:rPr>
                <w:rFonts w:asciiTheme="minorHAnsi" w:hAnsiTheme="minorHAnsi"/>
                <w:sz w:val="21"/>
                <w:szCs w:val="21"/>
              </w:rPr>
              <w:t>on Schaaf Road</w:t>
            </w:r>
          </w:p>
        </w:tc>
      </w:tr>
      <w:tr w:rsidR="006212CF" w:rsidRPr="00CA77F2" w14:paraId="78810246" w14:textId="77777777" w:rsidTr="00EA2E10">
        <w:trPr>
          <w:trHeight w:val="764"/>
        </w:trPr>
        <w:tc>
          <w:tcPr>
            <w:tcW w:w="5760" w:type="dxa"/>
          </w:tcPr>
          <w:p w14:paraId="70B53DA9" w14:textId="719F3EAC" w:rsidR="006212CF" w:rsidRPr="00CA77F2" w:rsidRDefault="004D6186" w:rsidP="00AF3293">
            <w:pPr>
              <w:rPr>
                <w:rFonts w:asciiTheme="minorHAnsi" w:hAnsiTheme="minorHAnsi"/>
                <w:bCs/>
                <w:sz w:val="21"/>
                <w:szCs w:val="21"/>
              </w:rPr>
            </w:pPr>
            <w:r w:rsidRPr="00CA77F2">
              <w:rPr>
                <w:rFonts w:asciiTheme="minorHAnsi" w:hAnsiTheme="minorHAnsi"/>
                <w:bCs/>
                <w:sz w:val="21"/>
                <w:szCs w:val="21"/>
              </w:rPr>
              <w:t xml:space="preserve">Friday, </w:t>
            </w:r>
            <w:r w:rsidR="001F313D" w:rsidRPr="00CA77F2">
              <w:rPr>
                <w:rFonts w:asciiTheme="minorHAnsi" w:hAnsiTheme="minorHAnsi"/>
                <w:bCs/>
                <w:sz w:val="21"/>
                <w:szCs w:val="21"/>
              </w:rPr>
              <w:t>October 3</w:t>
            </w:r>
            <w:r w:rsidR="00053674">
              <w:rPr>
                <w:rFonts w:asciiTheme="minorHAnsi" w:hAnsiTheme="minorHAnsi"/>
                <w:bCs/>
                <w:sz w:val="21"/>
                <w:szCs w:val="21"/>
              </w:rPr>
              <w:t>0</w:t>
            </w:r>
            <w:r w:rsidRPr="00CA77F2">
              <w:rPr>
                <w:rFonts w:asciiTheme="minorHAnsi" w:hAnsiTheme="minorHAnsi"/>
                <w:bCs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bCs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bCs/>
                <w:sz w:val="21"/>
                <w:szCs w:val="21"/>
              </w:rPr>
              <w:t xml:space="preserve"> - </w:t>
            </w:r>
            <w:r w:rsidR="006930A1" w:rsidRPr="00CA77F2">
              <w:rPr>
                <w:rFonts w:asciiTheme="minorHAnsi" w:hAnsiTheme="minorHAnsi"/>
                <w:bCs/>
                <w:sz w:val="21"/>
                <w:szCs w:val="21"/>
              </w:rPr>
              <w:t xml:space="preserve">Monday, </w:t>
            </w:r>
            <w:r w:rsidR="00053674">
              <w:rPr>
                <w:rFonts w:asciiTheme="minorHAnsi" w:hAnsiTheme="minorHAnsi"/>
                <w:bCs/>
                <w:sz w:val="21"/>
                <w:szCs w:val="21"/>
              </w:rPr>
              <w:t>November 30</w:t>
            </w:r>
            <w:r w:rsidRPr="00CA77F2">
              <w:rPr>
                <w:rFonts w:asciiTheme="minorHAnsi" w:hAnsiTheme="minorHAnsi"/>
                <w:bCs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bCs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740B81D7" w14:textId="3CC47D0B" w:rsidR="006212CF" w:rsidRPr="00CA77F2" w:rsidRDefault="006212CF" w:rsidP="00456423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rFonts w:asciiTheme="minorHAnsi" w:hAnsiTheme="minorHAnsi"/>
                <w:bCs/>
                <w:sz w:val="21"/>
                <w:szCs w:val="21"/>
              </w:rPr>
            </w:pPr>
            <w:r w:rsidRPr="00CA77F2">
              <w:rPr>
                <w:rFonts w:asciiTheme="minorHAnsi" w:hAnsiTheme="minorHAnsi"/>
                <w:bCs/>
                <w:sz w:val="21"/>
                <w:szCs w:val="21"/>
              </w:rPr>
              <w:t xml:space="preserve">AAUP PIL committee reviews proposals; </w:t>
            </w:r>
            <w:r w:rsidR="00231531">
              <w:rPr>
                <w:rFonts w:asciiTheme="minorHAnsi" w:hAnsiTheme="minorHAnsi"/>
                <w:bCs/>
                <w:sz w:val="21"/>
                <w:szCs w:val="21"/>
              </w:rPr>
              <w:t xml:space="preserve">Sends </w:t>
            </w:r>
            <w:r w:rsidRPr="00CA77F2">
              <w:rPr>
                <w:rFonts w:asciiTheme="minorHAnsi" w:hAnsiTheme="minorHAnsi"/>
                <w:bCs/>
                <w:sz w:val="21"/>
                <w:szCs w:val="21"/>
              </w:rPr>
              <w:t xml:space="preserve"> recommendations to EVP, </w:t>
            </w:r>
            <w:r w:rsidR="005D6B50">
              <w:rPr>
                <w:rFonts w:asciiTheme="minorHAnsi" w:hAnsiTheme="minorHAnsi"/>
                <w:bCs/>
                <w:sz w:val="21"/>
                <w:szCs w:val="21"/>
              </w:rPr>
              <w:t>AA</w:t>
            </w:r>
          </w:p>
        </w:tc>
      </w:tr>
      <w:tr w:rsidR="006212CF" w:rsidRPr="00CA77F2" w14:paraId="76071466" w14:textId="77777777" w:rsidTr="00EA2E10">
        <w:tc>
          <w:tcPr>
            <w:tcW w:w="5760" w:type="dxa"/>
          </w:tcPr>
          <w:p w14:paraId="08412A4C" w14:textId="773CF76E" w:rsidR="006212CF" w:rsidRPr="00CA77F2" w:rsidRDefault="006930A1" w:rsidP="00CE5B46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Tuesday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, December </w:t>
            </w:r>
            <w:r w:rsidR="00053674">
              <w:rPr>
                <w:rFonts w:asciiTheme="minorHAnsi" w:hAnsiTheme="minorHAnsi"/>
                <w:sz w:val="21"/>
                <w:szCs w:val="21"/>
              </w:rPr>
              <w:t>1,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Tuesday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053674">
              <w:rPr>
                <w:rFonts w:asciiTheme="minorHAnsi" w:hAnsiTheme="minorHAnsi"/>
                <w:sz w:val="21"/>
                <w:szCs w:val="21"/>
              </w:rPr>
              <w:t>December 8,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</w:p>
        </w:tc>
        <w:tc>
          <w:tcPr>
            <w:tcW w:w="5490" w:type="dxa"/>
          </w:tcPr>
          <w:p w14:paraId="47006A9E" w14:textId="6F3D55C1" w:rsidR="006212CF" w:rsidRPr="00CA77F2" w:rsidRDefault="006212CF" w:rsidP="00456423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EVP, </w:t>
            </w:r>
            <w:r w:rsidR="005D6B50">
              <w:rPr>
                <w:rFonts w:asciiTheme="minorHAnsi" w:hAnsiTheme="minorHAnsi"/>
                <w:sz w:val="21"/>
                <w:szCs w:val="21"/>
              </w:rPr>
              <w:t>AA</w:t>
            </w:r>
            <w:r w:rsidR="00AD073A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reviews PIL proposals</w:t>
            </w:r>
            <w:r w:rsidR="0044507C"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CF2A9E" w:rsidRPr="00CA77F2">
              <w:rPr>
                <w:rFonts w:asciiTheme="minorHAnsi" w:hAnsiTheme="minorHAnsi"/>
                <w:sz w:val="21"/>
                <w:szCs w:val="21"/>
              </w:rPr>
              <w:t xml:space="preserve">Campus President’s </w:t>
            </w:r>
            <w:r w:rsidR="0044507C" w:rsidRPr="00CA77F2">
              <w:rPr>
                <w:rFonts w:asciiTheme="minorHAnsi" w:hAnsiTheme="minorHAnsi"/>
                <w:sz w:val="21"/>
                <w:szCs w:val="21"/>
              </w:rPr>
              <w:t xml:space="preserve">recommendations and the AAUP PIL Committee recommendations; Submits PIL recommendations to the College President </w:t>
            </w:r>
          </w:p>
        </w:tc>
      </w:tr>
      <w:tr w:rsidR="006212CF" w:rsidRPr="00CA77F2" w14:paraId="083C9FE1" w14:textId="77777777" w:rsidTr="00EA2E10">
        <w:tc>
          <w:tcPr>
            <w:tcW w:w="5760" w:type="dxa"/>
          </w:tcPr>
          <w:p w14:paraId="08A68791" w14:textId="6E586710" w:rsidR="006212CF" w:rsidRPr="00CA77F2" w:rsidRDefault="006930A1" w:rsidP="00CE5B46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Wednesday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, December </w:t>
            </w:r>
            <w:r w:rsidR="00053674">
              <w:rPr>
                <w:rFonts w:asciiTheme="minorHAnsi" w:hAnsiTheme="minorHAnsi"/>
                <w:sz w:val="21"/>
                <w:szCs w:val="21"/>
              </w:rPr>
              <w:t>9,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Friday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>, December 1</w:t>
            </w:r>
            <w:r w:rsidR="00053674">
              <w:rPr>
                <w:rFonts w:asciiTheme="minorHAnsi" w:hAnsiTheme="minorHAnsi"/>
                <w:sz w:val="21"/>
                <w:szCs w:val="21"/>
              </w:rPr>
              <w:t>1</w:t>
            </w:r>
            <w:r w:rsidR="004D6186" w:rsidRPr="00CA77F2">
              <w:rPr>
                <w:rFonts w:asciiTheme="minorHAnsi" w:hAnsiTheme="minorHAnsi"/>
                <w:sz w:val="21"/>
                <w:szCs w:val="21"/>
              </w:rPr>
              <w:t>,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D676BE" w:rsidRPr="00CA77F2">
              <w:rPr>
                <w:rFonts w:asciiTheme="minorHAnsi" w:hAnsiTheme="minorHAnsi"/>
                <w:sz w:val="21"/>
                <w:szCs w:val="21"/>
              </w:rPr>
              <w:t xml:space="preserve">  </w:t>
            </w:r>
            <w:r w:rsidR="00B07828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</w:p>
        </w:tc>
        <w:tc>
          <w:tcPr>
            <w:tcW w:w="5490" w:type="dxa"/>
          </w:tcPr>
          <w:p w14:paraId="77AB788D" w14:textId="6897C39C" w:rsidR="006212CF" w:rsidRPr="00CA77F2" w:rsidRDefault="006212CF" w:rsidP="00456423">
            <w:pPr>
              <w:pStyle w:val="ListParagraph"/>
              <w:numPr>
                <w:ilvl w:val="0"/>
                <w:numId w:val="1"/>
              </w:numPr>
              <w:ind w:left="158" w:hanging="158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College President reviews and approves/disapproves recommendations of the EVP</w:t>
            </w:r>
            <w:r w:rsidR="00BA4B0F" w:rsidRPr="00CA77F2">
              <w:rPr>
                <w:rFonts w:asciiTheme="minorHAnsi" w:hAnsiTheme="minorHAnsi"/>
                <w:sz w:val="21"/>
                <w:szCs w:val="21"/>
              </w:rPr>
              <w:t>,</w:t>
            </w:r>
            <w:r w:rsidR="005D6B50">
              <w:rPr>
                <w:rFonts w:asciiTheme="minorHAnsi" w:hAnsiTheme="minorHAnsi"/>
                <w:sz w:val="21"/>
                <w:szCs w:val="21"/>
              </w:rPr>
              <w:t xml:space="preserve"> AA</w:t>
            </w:r>
          </w:p>
        </w:tc>
      </w:tr>
      <w:tr w:rsidR="006212CF" w:rsidRPr="00CA77F2" w14:paraId="24F59AC4" w14:textId="77777777" w:rsidTr="00EA2E10">
        <w:tc>
          <w:tcPr>
            <w:tcW w:w="5760" w:type="dxa"/>
          </w:tcPr>
          <w:p w14:paraId="18CE2886" w14:textId="17FD3DA0" w:rsidR="006212CF" w:rsidRPr="00CA77F2" w:rsidRDefault="004D6186" w:rsidP="003F0478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>December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6</w:t>
            </w:r>
            <w:r w:rsidR="00881B50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January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7</w:t>
            </w:r>
          </w:p>
          <w:p w14:paraId="37F54F7B" w14:textId="77777777" w:rsidR="00383468" w:rsidRPr="00CA77F2" w:rsidRDefault="00383468" w:rsidP="003F0478">
            <w:pPr>
              <w:rPr>
                <w:rFonts w:asciiTheme="minorHAnsi" w:hAnsiTheme="minorHAnsi"/>
                <w:sz w:val="21"/>
                <w:szCs w:val="21"/>
              </w:rPr>
            </w:pPr>
          </w:p>
          <w:p w14:paraId="58F7015E" w14:textId="77777777" w:rsidR="00383468" w:rsidRPr="00CA77F2" w:rsidRDefault="00383468" w:rsidP="003F0478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CA77F2">
              <w:rPr>
                <w:rFonts w:asciiTheme="minorHAnsi" w:hAnsiTheme="minorHAnsi"/>
                <w:b/>
                <w:sz w:val="21"/>
                <w:szCs w:val="21"/>
              </w:rPr>
              <w:t xml:space="preserve">Committee/Board Dates: </w:t>
            </w:r>
          </w:p>
          <w:p w14:paraId="16FC4B44" w14:textId="746919D9" w:rsidR="00383468" w:rsidRPr="00CA77F2" w:rsidRDefault="004600BB" w:rsidP="003F0478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January </w:t>
            </w:r>
            <w:r w:rsidR="001C7A2D">
              <w:rPr>
                <w:rFonts w:asciiTheme="minorHAnsi" w:hAnsiTheme="minorHAnsi"/>
                <w:sz w:val="21"/>
                <w:szCs w:val="21"/>
              </w:rPr>
              <w:t>13,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 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7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BA0A6B">
              <w:rPr>
                <w:rFonts w:asciiTheme="minorHAnsi" w:hAnsiTheme="minorHAnsi"/>
                <w:sz w:val="21"/>
                <w:szCs w:val="21"/>
              </w:rPr>
              <w:t>–</w:t>
            </w:r>
            <w:r w:rsidR="00106BCE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BA0A6B">
              <w:rPr>
                <w:rFonts w:asciiTheme="minorHAnsi" w:hAnsiTheme="minorHAnsi"/>
                <w:sz w:val="21"/>
                <w:szCs w:val="21"/>
              </w:rPr>
              <w:t xml:space="preserve">AA&amp;SE </w:t>
            </w:r>
            <w:r w:rsidR="00383468" w:rsidRPr="00CA77F2">
              <w:rPr>
                <w:rFonts w:asciiTheme="minorHAnsi" w:hAnsiTheme="minorHAnsi"/>
                <w:sz w:val="21"/>
                <w:szCs w:val="21"/>
              </w:rPr>
              <w:t>Committee</w:t>
            </w:r>
            <w:r w:rsidR="004E0585" w:rsidRPr="00CA77F2">
              <w:rPr>
                <w:rFonts w:asciiTheme="minorHAnsi" w:hAnsiTheme="minorHAnsi"/>
                <w:sz w:val="21"/>
                <w:szCs w:val="21"/>
              </w:rPr>
              <w:t xml:space="preserve"> Meeting</w:t>
            </w:r>
          </w:p>
          <w:p w14:paraId="67E03A8E" w14:textId="6D6794C9" w:rsidR="00383468" w:rsidRPr="00CA77F2" w:rsidRDefault="004D6186" w:rsidP="00B80989">
            <w:pPr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January </w:t>
            </w:r>
            <w:r w:rsidR="001C7A2D">
              <w:rPr>
                <w:rFonts w:asciiTheme="minorHAnsi" w:hAnsiTheme="minorHAnsi"/>
                <w:sz w:val="21"/>
                <w:szCs w:val="21"/>
              </w:rPr>
              <w:t xml:space="preserve">28, 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>202</w:t>
            </w:r>
            <w:r w:rsidR="00053674">
              <w:rPr>
                <w:rFonts w:asciiTheme="minorHAnsi" w:hAnsiTheme="minorHAnsi"/>
                <w:sz w:val="21"/>
                <w:szCs w:val="21"/>
              </w:rPr>
              <w:t>7</w:t>
            </w:r>
            <w:r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383468" w:rsidRPr="00CA77F2">
              <w:rPr>
                <w:rFonts w:asciiTheme="minorHAnsi" w:hAnsiTheme="minorHAnsi"/>
                <w:sz w:val="21"/>
                <w:szCs w:val="21"/>
              </w:rPr>
              <w:t>– Board Meeting</w:t>
            </w:r>
          </w:p>
        </w:tc>
        <w:tc>
          <w:tcPr>
            <w:tcW w:w="5490" w:type="dxa"/>
          </w:tcPr>
          <w:p w14:paraId="20334509" w14:textId="30317E84" w:rsidR="006212CF" w:rsidRPr="00CA77F2" w:rsidRDefault="00AD073A" w:rsidP="00880D8E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 w:rsidRPr="00CA77F2">
              <w:rPr>
                <w:rFonts w:asciiTheme="minorHAnsi" w:hAnsiTheme="minorHAnsi"/>
                <w:sz w:val="21"/>
                <w:szCs w:val="21"/>
              </w:rPr>
              <w:t xml:space="preserve">The </w:t>
            </w:r>
            <w:r w:rsidR="0003621B" w:rsidRPr="00CA77F2">
              <w:rPr>
                <w:rFonts w:asciiTheme="minorHAnsi" w:hAnsiTheme="minorHAnsi"/>
                <w:sz w:val="21"/>
                <w:szCs w:val="21"/>
              </w:rPr>
              <w:t>VP</w:t>
            </w:r>
            <w:r w:rsidR="00580126" w:rsidRPr="00CA77F2">
              <w:rPr>
                <w:rFonts w:asciiTheme="minorHAnsi" w:hAnsiTheme="minorHAnsi"/>
                <w:sz w:val="21"/>
                <w:szCs w:val="21"/>
              </w:rPr>
              <w:t xml:space="preserve">, </w:t>
            </w:r>
            <w:r w:rsidR="003014B4" w:rsidRPr="00CA77F2">
              <w:rPr>
                <w:rFonts w:asciiTheme="minorHAnsi" w:hAnsiTheme="minorHAnsi"/>
                <w:sz w:val="21"/>
                <w:szCs w:val="21"/>
              </w:rPr>
              <w:t>A&amp;FA</w:t>
            </w:r>
            <w:r w:rsidR="006930A1" w:rsidRPr="00CA77F2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0003C4" w:rsidRPr="00CA77F2">
              <w:rPr>
                <w:rFonts w:asciiTheme="minorHAnsi" w:hAnsiTheme="minorHAnsi"/>
                <w:sz w:val="21"/>
                <w:szCs w:val="21"/>
              </w:rPr>
              <w:t xml:space="preserve">prepares and </w:t>
            </w:r>
            <w:r w:rsidR="006212CF" w:rsidRPr="00CA77F2">
              <w:rPr>
                <w:rFonts w:asciiTheme="minorHAnsi" w:hAnsiTheme="minorHAnsi"/>
                <w:sz w:val="21"/>
                <w:szCs w:val="21"/>
              </w:rPr>
              <w:t xml:space="preserve">submits resolution to </w:t>
            </w:r>
            <w:r w:rsidR="00BA0A6B">
              <w:rPr>
                <w:rFonts w:asciiTheme="minorHAnsi" w:hAnsiTheme="minorHAnsi"/>
                <w:sz w:val="21"/>
                <w:szCs w:val="21"/>
              </w:rPr>
              <w:t>Academic Affairs &amp; Student Experience Committee</w:t>
            </w:r>
            <w:r w:rsidR="006212CF" w:rsidRPr="00CA77F2">
              <w:rPr>
                <w:rFonts w:asciiTheme="minorHAnsi" w:hAnsiTheme="minorHAnsi"/>
                <w:sz w:val="21"/>
                <w:szCs w:val="21"/>
              </w:rPr>
              <w:t xml:space="preserve"> and to the full Board of Trustees for action</w:t>
            </w:r>
          </w:p>
          <w:p w14:paraId="69EC2FE0" w14:textId="099565A2" w:rsidR="005A0E61" w:rsidRPr="00CA77F2" w:rsidRDefault="008E56B7" w:rsidP="00456423">
            <w:pPr>
              <w:pStyle w:val="ListParagraph"/>
              <w:numPr>
                <w:ilvl w:val="0"/>
                <w:numId w:val="1"/>
              </w:numPr>
              <w:ind w:left="162" w:hanging="162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 xml:space="preserve">VP, A&amp;FA </w:t>
            </w:r>
            <w:r w:rsidR="000C17B0" w:rsidRPr="00CA77F2">
              <w:rPr>
                <w:rFonts w:asciiTheme="minorHAnsi" w:hAnsiTheme="minorHAnsi"/>
                <w:sz w:val="21"/>
                <w:szCs w:val="21"/>
              </w:rPr>
              <w:t xml:space="preserve">sends PIL notification to faculty, </w:t>
            </w:r>
            <w:r w:rsidR="004A507A">
              <w:rPr>
                <w:rFonts w:asciiTheme="minorHAnsi" w:hAnsiTheme="minorHAnsi"/>
                <w:sz w:val="21"/>
                <w:szCs w:val="21"/>
              </w:rPr>
              <w:t xml:space="preserve">campus leadership, and </w:t>
            </w:r>
            <w:r w:rsidR="000C17B0" w:rsidRPr="00CA77F2">
              <w:rPr>
                <w:rFonts w:asciiTheme="minorHAnsi" w:hAnsiTheme="minorHAnsi"/>
                <w:sz w:val="21"/>
                <w:szCs w:val="21"/>
              </w:rPr>
              <w:t>Human Resources</w:t>
            </w:r>
          </w:p>
        </w:tc>
      </w:tr>
    </w:tbl>
    <w:p w14:paraId="7D3F0460" w14:textId="77777777" w:rsidR="00EC46D4" w:rsidRPr="00CA77F2" w:rsidRDefault="00EC46D4" w:rsidP="00E60AAE">
      <w:pPr>
        <w:spacing w:before="120"/>
        <w:ind w:left="-720"/>
        <w:rPr>
          <w:rFonts w:asciiTheme="minorHAnsi" w:hAnsiTheme="minorHAnsi"/>
          <w:b/>
        </w:rPr>
      </w:pPr>
    </w:p>
    <w:sectPr w:rsidR="00EC46D4" w:rsidRPr="00CA77F2" w:rsidSect="00CA77F2">
      <w:headerReference w:type="default" r:id="rId8"/>
      <w:pgSz w:w="12240" w:h="15840" w:code="1"/>
      <w:pgMar w:top="1152" w:right="1152" w:bottom="288" w:left="1166" w:header="576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1503" w14:textId="77777777" w:rsidR="00DE23F4" w:rsidRDefault="00DE23F4" w:rsidP="00094CD7">
      <w:r>
        <w:separator/>
      </w:r>
    </w:p>
  </w:endnote>
  <w:endnote w:type="continuationSeparator" w:id="0">
    <w:p w14:paraId="39CD88B8" w14:textId="77777777" w:rsidR="00DE23F4" w:rsidRDefault="00DE23F4" w:rsidP="00094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24B9" w14:textId="77777777" w:rsidR="00DE23F4" w:rsidRDefault="00DE23F4" w:rsidP="00094CD7">
      <w:r>
        <w:separator/>
      </w:r>
    </w:p>
  </w:footnote>
  <w:footnote w:type="continuationSeparator" w:id="0">
    <w:p w14:paraId="4B61348C" w14:textId="77777777" w:rsidR="00DE23F4" w:rsidRDefault="00DE23F4" w:rsidP="00094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5FA96" w14:textId="1A62B3E9" w:rsidR="008D75FF" w:rsidRPr="000D7975" w:rsidRDefault="00DE23F4" w:rsidP="003A5F06">
    <w:pPr>
      <w:pStyle w:val="Header"/>
      <w:pBdr>
        <w:bottom w:val="thickThinSmallGap" w:sz="24" w:space="1" w:color="622423" w:themeColor="accent2" w:themeShade="7F"/>
      </w:pBdr>
      <w:tabs>
        <w:tab w:val="clear" w:pos="9360"/>
      </w:tabs>
      <w:ind w:right="-184" w:hanging="810"/>
      <w:jc w:val="center"/>
      <w:rPr>
        <w:rFonts w:ascii="Cambria" w:hAnsi="Cambria"/>
        <w:sz w:val="32"/>
        <w:szCs w:val="32"/>
      </w:rPr>
    </w:pPr>
    <w:sdt>
      <w:sdtPr>
        <w:rPr>
          <w:rFonts w:asciiTheme="minorHAnsi" w:hAnsiTheme="minorHAnsi" w:cstheme="minorHAnsi"/>
          <w:b/>
          <w:sz w:val="32"/>
          <w:szCs w:val="32"/>
        </w:rPr>
        <w:alias w:val="Title"/>
        <w:id w:val="146709869"/>
        <w:placeholder>
          <w:docPart w:val="7537641C2513404D8DBCA80D89BF261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070AB">
          <w:rPr>
            <w:rFonts w:asciiTheme="minorHAnsi" w:hAnsiTheme="minorHAnsi" w:cstheme="minorHAnsi"/>
            <w:b/>
            <w:sz w:val="32"/>
            <w:szCs w:val="32"/>
          </w:rPr>
          <w:t>Professional Improvement Leave (PIL) Timeline – AY 2027-2028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D7468"/>
    <w:multiLevelType w:val="hybridMultilevel"/>
    <w:tmpl w:val="A1F60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22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76F"/>
    <w:rsid w:val="000003C4"/>
    <w:rsid w:val="000017BE"/>
    <w:rsid w:val="00003334"/>
    <w:rsid w:val="00006B42"/>
    <w:rsid w:val="0001004C"/>
    <w:rsid w:val="00020537"/>
    <w:rsid w:val="000218F6"/>
    <w:rsid w:val="00022D63"/>
    <w:rsid w:val="00023915"/>
    <w:rsid w:val="0003621B"/>
    <w:rsid w:val="000516A3"/>
    <w:rsid w:val="00053674"/>
    <w:rsid w:val="000567F6"/>
    <w:rsid w:val="000609AB"/>
    <w:rsid w:val="000678C1"/>
    <w:rsid w:val="0007352E"/>
    <w:rsid w:val="000750E7"/>
    <w:rsid w:val="0007779C"/>
    <w:rsid w:val="00084433"/>
    <w:rsid w:val="000929D0"/>
    <w:rsid w:val="00094CD7"/>
    <w:rsid w:val="000B2066"/>
    <w:rsid w:val="000B7EA6"/>
    <w:rsid w:val="000C17B0"/>
    <w:rsid w:val="000C1D1E"/>
    <w:rsid w:val="000C453B"/>
    <w:rsid w:val="000D7975"/>
    <w:rsid w:val="000E1E3E"/>
    <w:rsid w:val="000E70B4"/>
    <w:rsid w:val="000F3754"/>
    <w:rsid w:val="00106BCE"/>
    <w:rsid w:val="00111499"/>
    <w:rsid w:val="00124F5D"/>
    <w:rsid w:val="00145D40"/>
    <w:rsid w:val="00157D0C"/>
    <w:rsid w:val="00165BE5"/>
    <w:rsid w:val="00173D58"/>
    <w:rsid w:val="0018765B"/>
    <w:rsid w:val="001931AB"/>
    <w:rsid w:val="001A2796"/>
    <w:rsid w:val="001B331E"/>
    <w:rsid w:val="001C08D7"/>
    <w:rsid w:val="001C7A2D"/>
    <w:rsid w:val="001E41CE"/>
    <w:rsid w:val="001F313D"/>
    <w:rsid w:val="001F5816"/>
    <w:rsid w:val="001F636D"/>
    <w:rsid w:val="00201C17"/>
    <w:rsid w:val="00204B7B"/>
    <w:rsid w:val="002305A4"/>
    <w:rsid w:val="00231531"/>
    <w:rsid w:val="00234F8C"/>
    <w:rsid w:val="00245E2B"/>
    <w:rsid w:val="002519E5"/>
    <w:rsid w:val="00265D75"/>
    <w:rsid w:val="0028199C"/>
    <w:rsid w:val="0028781E"/>
    <w:rsid w:val="00295C2F"/>
    <w:rsid w:val="00295F5C"/>
    <w:rsid w:val="002B37DE"/>
    <w:rsid w:val="002C2B35"/>
    <w:rsid w:val="002D03DF"/>
    <w:rsid w:val="002F646A"/>
    <w:rsid w:val="003014B4"/>
    <w:rsid w:val="00306829"/>
    <w:rsid w:val="00325183"/>
    <w:rsid w:val="003263F2"/>
    <w:rsid w:val="00326A37"/>
    <w:rsid w:val="00343FB2"/>
    <w:rsid w:val="00354E90"/>
    <w:rsid w:val="00362720"/>
    <w:rsid w:val="00362D7C"/>
    <w:rsid w:val="0037259F"/>
    <w:rsid w:val="00376AAD"/>
    <w:rsid w:val="00383468"/>
    <w:rsid w:val="0039152B"/>
    <w:rsid w:val="00391FEE"/>
    <w:rsid w:val="003A02FA"/>
    <w:rsid w:val="003A5253"/>
    <w:rsid w:val="003A5F06"/>
    <w:rsid w:val="003A60E4"/>
    <w:rsid w:val="003A642A"/>
    <w:rsid w:val="003A7B62"/>
    <w:rsid w:val="003B1935"/>
    <w:rsid w:val="003C153F"/>
    <w:rsid w:val="003C4F1F"/>
    <w:rsid w:val="003D3815"/>
    <w:rsid w:val="003F0478"/>
    <w:rsid w:val="003F3915"/>
    <w:rsid w:val="003F4553"/>
    <w:rsid w:val="003F576F"/>
    <w:rsid w:val="00404447"/>
    <w:rsid w:val="00414FB5"/>
    <w:rsid w:val="00415EE0"/>
    <w:rsid w:val="00436D5B"/>
    <w:rsid w:val="0044507C"/>
    <w:rsid w:val="004461B3"/>
    <w:rsid w:val="00456423"/>
    <w:rsid w:val="004600BB"/>
    <w:rsid w:val="004600EA"/>
    <w:rsid w:val="00461702"/>
    <w:rsid w:val="00466465"/>
    <w:rsid w:val="0047079F"/>
    <w:rsid w:val="00486D59"/>
    <w:rsid w:val="00492DCB"/>
    <w:rsid w:val="0049370F"/>
    <w:rsid w:val="004A207B"/>
    <w:rsid w:val="004A507A"/>
    <w:rsid w:val="004B2B8B"/>
    <w:rsid w:val="004B49EE"/>
    <w:rsid w:val="004C0F90"/>
    <w:rsid w:val="004D1B98"/>
    <w:rsid w:val="004D6186"/>
    <w:rsid w:val="004E0585"/>
    <w:rsid w:val="004F0CBD"/>
    <w:rsid w:val="004F10B1"/>
    <w:rsid w:val="004F45BD"/>
    <w:rsid w:val="004F735D"/>
    <w:rsid w:val="004F7D89"/>
    <w:rsid w:val="004F7EE5"/>
    <w:rsid w:val="005010C5"/>
    <w:rsid w:val="005070F8"/>
    <w:rsid w:val="005145EB"/>
    <w:rsid w:val="005463E9"/>
    <w:rsid w:val="00546676"/>
    <w:rsid w:val="005761B2"/>
    <w:rsid w:val="00580126"/>
    <w:rsid w:val="005A0C50"/>
    <w:rsid w:val="005A0E61"/>
    <w:rsid w:val="005B13AE"/>
    <w:rsid w:val="005B2300"/>
    <w:rsid w:val="005C1076"/>
    <w:rsid w:val="005C73C4"/>
    <w:rsid w:val="005D6B50"/>
    <w:rsid w:val="005E4077"/>
    <w:rsid w:val="005F2310"/>
    <w:rsid w:val="005F6C2B"/>
    <w:rsid w:val="006070AB"/>
    <w:rsid w:val="00611863"/>
    <w:rsid w:val="00612DCD"/>
    <w:rsid w:val="006212CF"/>
    <w:rsid w:val="00621B34"/>
    <w:rsid w:val="00625B43"/>
    <w:rsid w:val="00626A15"/>
    <w:rsid w:val="006418FA"/>
    <w:rsid w:val="006566D9"/>
    <w:rsid w:val="00670367"/>
    <w:rsid w:val="006767C8"/>
    <w:rsid w:val="00677D2D"/>
    <w:rsid w:val="006930A1"/>
    <w:rsid w:val="00694BD7"/>
    <w:rsid w:val="00694D61"/>
    <w:rsid w:val="00696834"/>
    <w:rsid w:val="006A71B1"/>
    <w:rsid w:val="006C04C4"/>
    <w:rsid w:val="006C476F"/>
    <w:rsid w:val="006C524B"/>
    <w:rsid w:val="006C629F"/>
    <w:rsid w:val="006D6BA0"/>
    <w:rsid w:val="006E1C10"/>
    <w:rsid w:val="006E28E8"/>
    <w:rsid w:val="00704BD3"/>
    <w:rsid w:val="007121DD"/>
    <w:rsid w:val="0074776E"/>
    <w:rsid w:val="00752265"/>
    <w:rsid w:val="00760C7C"/>
    <w:rsid w:val="0076402F"/>
    <w:rsid w:val="00766FA0"/>
    <w:rsid w:val="00791AEE"/>
    <w:rsid w:val="00796723"/>
    <w:rsid w:val="007A7769"/>
    <w:rsid w:val="007B1A6A"/>
    <w:rsid w:val="007F14E1"/>
    <w:rsid w:val="0080232B"/>
    <w:rsid w:val="008064BD"/>
    <w:rsid w:val="008075B6"/>
    <w:rsid w:val="00810C69"/>
    <w:rsid w:val="008124EC"/>
    <w:rsid w:val="0081381E"/>
    <w:rsid w:val="0082168E"/>
    <w:rsid w:val="00833321"/>
    <w:rsid w:val="00836A88"/>
    <w:rsid w:val="008645CB"/>
    <w:rsid w:val="00867D96"/>
    <w:rsid w:val="00871F09"/>
    <w:rsid w:val="008760FA"/>
    <w:rsid w:val="008771C3"/>
    <w:rsid w:val="00880D8E"/>
    <w:rsid w:val="00881B50"/>
    <w:rsid w:val="008A6327"/>
    <w:rsid w:val="008C7332"/>
    <w:rsid w:val="008D425B"/>
    <w:rsid w:val="008D560B"/>
    <w:rsid w:val="008D75FF"/>
    <w:rsid w:val="008D7A25"/>
    <w:rsid w:val="008E56B7"/>
    <w:rsid w:val="008F60D4"/>
    <w:rsid w:val="00901813"/>
    <w:rsid w:val="00903916"/>
    <w:rsid w:val="009057E2"/>
    <w:rsid w:val="00912125"/>
    <w:rsid w:val="00914BA8"/>
    <w:rsid w:val="009226DF"/>
    <w:rsid w:val="00933C32"/>
    <w:rsid w:val="00936BB7"/>
    <w:rsid w:val="00937728"/>
    <w:rsid w:val="009514F7"/>
    <w:rsid w:val="00965E43"/>
    <w:rsid w:val="009741F8"/>
    <w:rsid w:val="009862FE"/>
    <w:rsid w:val="009925F4"/>
    <w:rsid w:val="009948E9"/>
    <w:rsid w:val="009A1951"/>
    <w:rsid w:val="009A2F2A"/>
    <w:rsid w:val="009A42DD"/>
    <w:rsid w:val="009C3EF4"/>
    <w:rsid w:val="009E6B57"/>
    <w:rsid w:val="009F06CB"/>
    <w:rsid w:val="009F2B23"/>
    <w:rsid w:val="00A04A21"/>
    <w:rsid w:val="00A178D0"/>
    <w:rsid w:val="00A206FE"/>
    <w:rsid w:val="00A37707"/>
    <w:rsid w:val="00A433C2"/>
    <w:rsid w:val="00A62AD1"/>
    <w:rsid w:val="00AA244A"/>
    <w:rsid w:val="00AA6365"/>
    <w:rsid w:val="00AB66FF"/>
    <w:rsid w:val="00AC0EBC"/>
    <w:rsid w:val="00AD073A"/>
    <w:rsid w:val="00AD0D45"/>
    <w:rsid w:val="00AD22DE"/>
    <w:rsid w:val="00AF3293"/>
    <w:rsid w:val="00B01CC7"/>
    <w:rsid w:val="00B071F1"/>
    <w:rsid w:val="00B07828"/>
    <w:rsid w:val="00B123B4"/>
    <w:rsid w:val="00B2205F"/>
    <w:rsid w:val="00B24979"/>
    <w:rsid w:val="00B25C1C"/>
    <w:rsid w:val="00B4617A"/>
    <w:rsid w:val="00B5179D"/>
    <w:rsid w:val="00B5572A"/>
    <w:rsid w:val="00B62416"/>
    <w:rsid w:val="00B65D35"/>
    <w:rsid w:val="00B660DA"/>
    <w:rsid w:val="00B74A3B"/>
    <w:rsid w:val="00B80989"/>
    <w:rsid w:val="00B90099"/>
    <w:rsid w:val="00B90E3A"/>
    <w:rsid w:val="00BA0A6B"/>
    <w:rsid w:val="00BA4B0F"/>
    <w:rsid w:val="00BA5035"/>
    <w:rsid w:val="00BB1F56"/>
    <w:rsid w:val="00BC5F7A"/>
    <w:rsid w:val="00BD0B4D"/>
    <w:rsid w:val="00BD6ED6"/>
    <w:rsid w:val="00BE7A79"/>
    <w:rsid w:val="00BF0F7D"/>
    <w:rsid w:val="00BF4D0B"/>
    <w:rsid w:val="00BF5AC4"/>
    <w:rsid w:val="00C03F37"/>
    <w:rsid w:val="00C042FF"/>
    <w:rsid w:val="00C065E7"/>
    <w:rsid w:val="00C10000"/>
    <w:rsid w:val="00C111FA"/>
    <w:rsid w:val="00C12007"/>
    <w:rsid w:val="00C15EF8"/>
    <w:rsid w:val="00C218BE"/>
    <w:rsid w:val="00C25301"/>
    <w:rsid w:val="00C43F20"/>
    <w:rsid w:val="00C530D6"/>
    <w:rsid w:val="00C82CFC"/>
    <w:rsid w:val="00CA4FE8"/>
    <w:rsid w:val="00CA77F2"/>
    <w:rsid w:val="00CD6B86"/>
    <w:rsid w:val="00CD7CDD"/>
    <w:rsid w:val="00CE5B46"/>
    <w:rsid w:val="00CF2A9E"/>
    <w:rsid w:val="00CF3E99"/>
    <w:rsid w:val="00D058AA"/>
    <w:rsid w:val="00D13788"/>
    <w:rsid w:val="00D163BE"/>
    <w:rsid w:val="00D20848"/>
    <w:rsid w:val="00D244CB"/>
    <w:rsid w:val="00D24EDB"/>
    <w:rsid w:val="00D25E9D"/>
    <w:rsid w:val="00D61F04"/>
    <w:rsid w:val="00D64844"/>
    <w:rsid w:val="00D676BE"/>
    <w:rsid w:val="00D822D9"/>
    <w:rsid w:val="00D850E9"/>
    <w:rsid w:val="00D86DE7"/>
    <w:rsid w:val="00D87351"/>
    <w:rsid w:val="00D87C02"/>
    <w:rsid w:val="00D953A1"/>
    <w:rsid w:val="00D97D68"/>
    <w:rsid w:val="00DB0B9D"/>
    <w:rsid w:val="00DC0B74"/>
    <w:rsid w:val="00DE1ADF"/>
    <w:rsid w:val="00DE23F4"/>
    <w:rsid w:val="00DE311E"/>
    <w:rsid w:val="00DE6F2D"/>
    <w:rsid w:val="00DF1B12"/>
    <w:rsid w:val="00DF5806"/>
    <w:rsid w:val="00E16983"/>
    <w:rsid w:val="00E34BCF"/>
    <w:rsid w:val="00E45EE7"/>
    <w:rsid w:val="00E519D5"/>
    <w:rsid w:val="00E563E5"/>
    <w:rsid w:val="00E60AAE"/>
    <w:rsid w:val="00E72802"/>
    <w:rsid w:val="00E7484B"/>
    <w:rsid w:val="00E74B72"/>
    <w:rsid w:val="00E766AE"/>
    <w:rsid w:val="00E82281"/>
    <w:rsid w:val="00E96FC6"/>
    <w:rsid w:val="00EA06E9"/>
    <w:rsid w:val="00EA2E10"/>
    <w:rsid w:val="00EA3D7D"/>
    <w:rsid w:val="00EB1829"/>
    <w:rsid w:val="00EB4093"/>
    <w:rsid w:val="00EB4799"/>
    <w:rsid w:val="00EC46D4"/>
    <w:rsid w:val="00ED20BB"/>
    <w:rsid w:val="00EE1FC0"/>
    <w:rsid w:val="00EE1FFC"/>
    <w:rsid w:val="00EF3970"/>
    <w:rsid w:val="00F0093A"/>
    <w:rsid w:val="00F35090"/>
    <w:rsid w:val="00F368E2"/>
    <w:rsid w:val="00F402F1"/>
    <w:rsid w:val="00F67458"/>
    <w:rsid w:val="00F770F6"/>
    <w:rsid w:val="00F82795"/>
    <w:rsid w:val="00FB4F69"/>
    <w:rsid w:val="00FC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A14D61"/>
  <w15:docId w15:val="{F41E8FBB-30B0-42CF-A790-9D94094D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20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B206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0B2066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link w:val="HeaderChar"/>
    <w:uiPriority w:val="99"/>
    <w:rsid w:val="00094C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CD7"/>
  </w:style>
  <w:style w:type="paragraph" w:styleId="Footer">
    <w:name w:val="footer"/>
    <w:basedOn w:val="Normal"/>
    <w:link w:val="FooterChar"/>
    <w:uiPriority w:val="99"/>
    <w:rsid w:val="00094C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CD7"/>
  </w:style>
  <w:style w:type="paragraph" w:styleId="ListParagraph">
    <w:name w:val="List Paragraph"/>
    <w:basedOn w:val="Normal"/>
    <w:uiPriority w:val="34"/>
    <w:qFormat/>
    <w:rsid w:val="00621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\Dictdoc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37641C2513404D8DBCA80D89BF2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A3607-CCEB-4912-9F4F-F0A116094BAB}"/>
      </w:docPartPr>
      <w:docPartBody>
        <w:p w:rsidR="00125D54" w:rsidRDefault="00D70E21" w:rsidP="00D70E21">
          <w:pPr>
            <w:pStyle w:val="7537641C2513404D8DBCA80D89BF261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E21"/>
    <w:rsid w:val="000E70B4"/>
    <w:rsid w:val="00125D54"/>
    <w:rsid w:val="00173D58"/>
    <w:rsid w:val="001B331E"/>
    <w:rsid w:val="00265D75"/>
    <w:rsid w:val="003A5253"/>
    <w:rsid w:val="004415BF"/>
    <w:rsid w:val="004E023E"/>
    <w:rsid w:val="004E6922"/>
    <w:rsid w:val="005010C5"/>
    <w:rsid w:val="00562F77"/>
    <w:rsid w:val="005B2300"/>
    <w:rsid w:val="00704BD3"/>
    <w:rsid w:val="00760C7C"/>
    <w:rsid w:val="00850655"/>
    <w:rsid w:val="008604F7"/>
    <w:rsid w:val="008771C3"/>
    <w:rsid w:val="008A2154"/>
    <w:rsid w:val="008D7A25"/>
    <w:rsid w:val="009741F8"/>
    <w:rsid w:val="009A7FFD"/>
    <w:rsid w:val="00B071F1"/>
    <w:rsid w:val="00B123B4"/>
    <w:rsid w:val="00B25C1C"/>
    <w:rsid w:val="00B86606"/>
    <w:rsid w:val="00BE7A79"/>
    <w:rsid w:val="00C43F20"/>
    <w:rsid w:val="00CD7160"/>
    <w:rsid w:val="00CD7CDD"/>
    <w:rsid w:val="00D70E21"/>
    <w:rsid w:val="00D97D68"/>
    <w:rsid w:val="00E16983"/>
    <w:rsid w:val="00E766AE"/>
    <w:rsid w:val="00E9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537641C2513404D8DBCA80D89BF2614">
    <w:name w:val="7537641C2513404D8DBCA80D89BF2614"/>
    <w:rsid w:val="00D70E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70500-27AE-4B9F-A193-9E374FA6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Dictdoc</Template>
  <TotalTime>1</TotalTime>
  <Pages>1</Pages>
  <Words>408</Words>
  <Characters>2330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Improvement Leave (PIL) Timelines – AY 2026-2027</vt:lpstr>
    </vt:vector>
  </TitlesOfParts>
  <Company>Cuyahoga Community College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Improvement Leave (PIL) Timeline – AY 2027-2028</dc:title>
  <dc:creator>Sandy McKnight</dc:creator>
  <cp:lastModifiedBy>Dejarnette, Kim K</cp:lastModifiedBy>
  <cp:revision>2</cp:revision>
  <cp:lastPrinted>2026-08-25T19:33:00Z</cp:lastPrinted>
  <dcterms:created xsi:type="dcterms:W3CDTF">2026-08-25T19:37:00Z</dcterms:created>
  <dcterms:modified xsi:type="dcterms:W3CDTF">2026-08-25T19:37:00Z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e17ec38c-036f-4239-8529-8bbb19047739</vt:lpwstr>
  </property>
</Properties>
</file>